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9A" w:rsidRDefault="00AF079A" w:rsidP="00DB77E2">
      <w:pPr>
        <w:jc w:val="both"/>
        <w:rPr>
          <w:b/>
        </w:rPr>
      </w:pPr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Pr="001D0736">
        <w:rPr>
          <w:b/>
        </w:rPr>
        <w:t>Какие меры социальной поддержкипредусмотрены в Республике Татарстан</w:t>
      </w:r>
      <w:r>
        <w:rPr>
          <w:b/>
        </w:rPr>
        <w:t>семьям, имеющим детей, посещающих дошкольные образовательные организации</w:t>
      </w:r>
      <w:r w:rsidRPr="001D0736">
        <w:rPr>
          <w:b/>
        </w:rPr>
        <w:t>?</w:t>
      </w:r>
    </w:p>
    <w:p w:rsidR="00AF079A" w:rsidRPr="003C792A" w:rsidRDefault="00AF079A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 xml:space="preserve">Федеральным законом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</w:t>
      </w:r>
      <w:r w:rsidRPr="003C792A">
        <w:rPr>
          <w:szCs w:val="28"/>
        </w:rPr>
        <w:t>внесенной родительской платы:</w:t>
      </w:r>
    </w:p>
    <w:p w:rsidR="00AF079A" w:rsidRPr="003C792A" w:rsidRDefault="00AF079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первого ребёнка в размере 20%;</w:t>
      </w:r>
    </w:p>
    <w:p w:rsidR="00AF079A" w:rsidRPr="003C792A" w:rsidRDefault="00AF079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</w:p>
    <w:p w:rsidR="00AF079A" w:rsidRDefault="00AF079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третьего и последующих – 70%.</w:t>
      </w:r>
    </w:p>
    <w:p w:rsidR="00AF079A" w:rsidRPr="003C792A" w:rsidRDefault="00AF079A" w:rsidP="00287346">
      <w:pPr>
        <w:spacing w:after="0" w:line="240" w:lineRule="auto"/>
        <w:ind w:firstLine="709"/>
        <w:jc w:val="both"/>
        <w:rPr>
          <w:szCs w:val="28"/>
        </w:rPr>
      </w:pPr>
    </w:p>
    <w:p w:rsidR="00AF079A" w:rsidRDefault="00AF079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AF079A" w:rsidRDefault="00AF079A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>При исчислении суммы компенсации на родительскую плату учитывается льготана третьего и последующих детей, при этом размер компенсации родительской платы учитывается в размере 50%.</w:t>
      </w:r>
    </w:p>
    <w:p w:rsidR="00AF079A" w:rsidRPr="003C792A" w:rsidRDefault="00AF079A" w:rsidP="0069785B">
      <w:pPr>
        <w:spacing w:line="240" w:lineRule="auto"/>
        <w:ind w:firstLine="709"/>
        <w:jc w:val="both"/>
        <w:rPr>
          <w:b/>
          <w:szCs w:val="28"/>
        </w:rPr>
      </w:pPr>
      <w:r w:rsidRPr="003C792A">
        <w:rPr>
          <w:b/>
          <w:szCs w:val="28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AF079A" w:rsidRPr="00B7262A" w:rsidRDefault="00AF079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szCs w:val="28"/>
        </w:rPr>
      </w:pPr>
    </w:p>
    <w:p w:rsidR="00AF079A" w:rsidRDefault="00AF079A" w:rsidP="00DB77E2">
      <w:pPr>
        <w:jc w:val="both"/>
        <w:rPr>
          <w:b/>
        </w:rPr>
      </w:pPr>
      <w:r>
        <w:rPr>
          <w:b/>
        </w:rPr>
        <w:tab/>
      </w:r>
      <w:r w:rsidRPr="003C792A">
        <w:rPr>
          <w:b/>
        </w:rPr>
        <w:t xml:space="preserve">2. НОВОЕ! </w:t>
      </w:r>
    </w:p>
    <w:p w:rsidR="00AF079A" w:rsidRDefault="00AF079A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Pr="003C792A">
        <w:rPr>
          <w:b/>
        </w:rPr>
        <w:t>с 1 января 2014 года</w:t>
      </w:r>
      <w:r w:rsidRPr="00D744C9">
        <w:t xml:space="preserve">в целях оказания социальной поддержки семьям с детьми </w:t>
      </w:r>
      <w:r w:rsidRPr="0054198E">
        <w:rPr>
          <w:b/>
        </w:rPr>
        <w:t>в Республике Татарстан устанавливается новая мера адресной социально</w:t>
      </w:r>
      <w:r w:rsidRPr="00533257">
        <w:rPr>
          <w:b/>
        </w:rPr>
        <w:t>й</w:t>
      </w:r>
      <w:r w:rsidRPr="0054198E">
        <w:rPr>
          <w:b/>
        </w:rPr>
        <w:t xml:space="preserve"> поддержки</w:t>
      </w:r>
      <w:r>
        <w:t xml:space="preserve"> в виде </w:t>
      </w:r>
      <w:r w:rsidRPr="00D744C9">
        <w:t>дополнительн</w:t>
      </w:r>
      <w:r>
        <w:t>ой компенсации</w:t>
      </w:r>
      <w:r w:rsidRPr="00D744C9">
        <w:t xml:space="preserve"> части родительской платы</w:t>
      </w:r>
      <w:r>
        <w:t xml:space="preserve">. </w:t>
      </w:r>
    </w:p>
    <w:p w:rsidR="00AF079A" w:rsidRPr="00D744C9" w:rsidRDefault="00AF079A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в зависимости </w:t>
      </w:r>
      <w:r w:rsidRPr="0054198E">
        <w:rPr>
          <w:b/>
        </w:rPr>
        <w:t>от дохода на одного члена семьи.</w:t>
      </w:r>
    </w:p>
    <w:p w:rsidR="00AF079A" w:rsidRPr="009B3ED5" w:rsidRDefault="00AF079A" w:rsidP="00473433">
      <w:pPr>
        <w:spacing w:after="0" w:line="240" w:lineRule="auto"/>
        <w:ind w:right="-143"/>
        <w:jc w:val="both"/>
        <w:rPr>
          <w:b/>
          <w:szCs w:val="28"/>
        </w:rPr>
      </w:pPr>
      <w:r>
        <w:tab/>
      </w:r>
      <w:r w:rsidRPr="00212214">
        <w:rPr>
          <w:b/>
          <w:lang w:val="en-US"/>
        </w:rPr>
        <w:t>II</w:t>
      </w:r>
      <w:r w:rsidRPr="00E925FA">
        <w:rPr>
          <w:b/>
        </w:rPr>
        <w:t>.</w:t>
      </w:r>
      <w:r>
        <w:rPr>
          <w:b/>
        </w:rPr>
        <w:t xml:space="preserve">Мой ребенок посещает детский сад, живем мы с ним вдвоем. </w:t>
      </w:r>
      <w:r w:rsidRPr="00DE7BB3">
        <w:rPr>
          <w:b/>
        </w:rPr>
        <w:t xml:space="preserve">Моя зарплата составляет </w:t>
      </w:r>
      <w:r>
        <w:rPr>
          <w:b/>
        </w:rPr>
        <w:t>23</w:t>
      </w:r>
      <w:r w:rsidRPr="00DE7BB3">
        <w:rPr>
          <w:b/>
        </w:rPr>
        <w:t xml:space="preserve"> тыс. рублей</w:t>
      </w:r>
      <w:r>
        <w:rPr>
          <w:b/>
        </w:rPr>
        <w:t xml:space="preserve"> в месяц</w:t>
      </w:r>
      <w:r w:rsidRPr="00DE7BB3">
        <w:rPr>
          <w:b/>
        </w:rPr>
        <w:t>.</w:t>
      </w:r>
      <w:r>
        <w:rPr>
          <w:b/>
        </w:rPr>
        <w:t xml:space="preserve"> Могу ли я рассчитывать на </w:t>
      </w:r>
      <w:r w:rsidRPr="009B3ED5">
        <w:rPr>
          <w:b/>
        </w:rPr>
        <w:t xml:space="preserve"> дополнительн</w:t>
      </w:r>
      <w:r>
        <w:rPr>
          <w:b/>
        </w:rPr>
        <w:t>ую</w:t>
      </w:r>
      <w:r w:rsidRPr="009B3ED5">
        <w:rPr>
          <w:b/>
        </w:rPr>
        <w:t xml:space="preserve"> компенсаци</w:t>
      </w:r>
      <w:r>
        <w:rPr>
          <w:b/>
        </w:rPr>
        <w:t>ю</w:t>
      </w:r>
      <w:r w:rsidRPr="009B3ED5">
        <w:rPr>
          <w:b/>
          <w:szCs w:val="28"/>
        </w:rPr>
        <w:t>?</w:t>
      </w:r>
    </w:p>
    <w:p w:rsidR="00AF079A" w:rsidRDefault="00AF079A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</w:p>
    <w:p w:rsidR="00AF079A" w:rsidRDefault="00AF079A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  <w:r>
        <w:rPr>
          <w:szCs w:val="28"/>
        </w:rPr>
        <w:tab/>
        <w:t>Да. Дополнительная компенсация будет предоставляться родителю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  <w:r w:rsidRPr="0054198E">
        <w:rPr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8369D0">
        <w:rPr>
          <w:b/>
          <w:szCs w:val="28"/>
        </w:rPr>
        <w:t xml:space="preserve">. </w:t>
      </w:r>
      <w:r>
        <w:rPr>
          <w:b/>
          <w:szCs w:val="28"/>
        </w:rPr>
        <w:t>Размер дохода как-то разграничивается?</w:t>
      </w: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>Да. Вводится 3 диапазона доходов на одного члена семьи:</w:t>
      </w:r>
    </w:p>
    <w:p w:rsidR="00AF079A" w:rsidRPr="00533257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 xml:space="preserve">- до </w:t>
      </w:r>
      <w:r w:rsidRPr="00533257">
        <w:rPr>
          <w:szCs w:val="28"/>
        </w:rPr>
        <w:t>10000 рублей в месяц;</w:t>
      </w:r>
    </w:p>
    <w:p w:rsidR="00AF079A" w:rsidRPr="00533257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 w:rsidRPr="00533257">
        <w:rPr>
          <w:szCs w:val="28"/>
        </w:rPr>
        <w:t>- от 10001 до 15000 рублей в месяц;</w:t>
      </w:r>
    </w:p>
    <w:p w:rsidR="00AF079A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 w:rsidRPr="00533257">
        <w:rPr>
          <w:szCs w:val="28"/>
        </w:rPr>
        <w:t>- от 15001 до 20000 рублей в месяц.</w:t>
      </w:r>
    </w:p>
    <w:p w:rsidR="00AF079A" w:rsidRPr="008369D0" w:rsidRDefault="00AF079A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</w:p>
    <w:p w:rsidR="00AF079A" w:rsidRPr="00612566" w:rsidRDefault="00AF079A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hAnsi="Times New Roman" w:cs="Times New Roman"/>
          <w:b/>
          <w:sz w:val="28"/>
          <w:szCs w:val="28"/>
          <w:lang w:val="en-US" w:eastAsia="en-US"/>
        </w:rPr>
        <w:t>IV</w:t>
      </w:r>
      <w:r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Мой 4-летний сын посещает детский сад</w:t>
      </w:r>
      <w:r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>
        <w:rPr>
          <w:rFonts w:ascii="Times New Roman" w:hAnsi="Times New Roman" w:cs="Times New Roman"/>
          <w:b/>
          <w:sz w:val="28"/>
          <w:szCs w:val="28"/>
        </w:rPr>
        <w:t>кажд</w:t>
      </w:r>
      <w:r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первого</w:t>
      </w:r>
      <w:r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AF079A" w:rsidRPr="00666694" w:rsidRDefault="00AF079A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079A" w:rsidRPr="00533257" w:rsidRDefault="00AF079A" w:rsidP="000D1628">
      <w:pPr>
        <w:spacing w:after="0" w:line="240" w:lineRule="auto"/>
        <w:ind w:left="57" w:firstLine="709"/>
        <w:jc w:val="both"/>
        <w:rPr>
          <w:szCs w:val="28"/>
        </w:rPr>
      </w:pPr>
      <w:r>
        <w:rPr>
          <w:szCs w:val="28"/>
        </w:rPr>
        <w:t>Размер родительской платы за присмотр и уход за  ребенком</w:t>
      </w:r>
      <w:r w:rsidRPr="00533257">
        <w:rPr>
          <w:szCs w:val="28"/>
        </w:rPr>
        <w:t xml:space="preserve">(от 3 до 7 лет) при 5 дневной рабочей неделе с режимом работы 10,5 часовс 1 января 2014 года составит 2009 рублей. </w:t>
      </w:r>
      <w:r w:rsidRPr="00533257">
        <w:rPr>
          <w:b/>
          <w:szCs w:val="28"/>
        </w:rPr>
        <w:t>При этом средний размер родительской платы для исчисления компенсации составляет 1144 рубля.</w:t>
      </w:r>
    </w:p>
    <w:p w:rsidR="00AF079A" w:rsidRDefault="00AF079A" w:rsidP="00351AE2">
      <w:pPr>
        <w:spacing w:after="0"/>
        <w:ind w:left="57" w:firstLine="709"/>
        <w:jc w:val="both"/>
      </w:pPr>
      <w:r w:rsidRPr="00F57705">
        <w:t xml:space="preserve">Компенсация части родительской платы на </w:t>
      </w:r>
      <w:r>
        <w:t>первого</w:t>
      </w:r>
      <w:r w:rsidRPr="00F57705">
        <w:t xml:space="preserve"> ребенка в </w:t>
      </w:r>
      <w:r>
        <w:t>размере 20% (</w:t>
      </w:r>
      <w:r w:rsidRPr="00F57705">
        <w:t>1144</w:t>
      </w:r>
      <w:r>
        <w:t>х</w:t>
      </w:r>
      <w:r w:rsidRPr="00F57705">
        <w:t>20% = 228,8 рублей</w:t>
      </w:r>
      <w:r>
        <w:t xml:space="preserve">) составит </w:t>
      </w:r>
      <w:r w:rsidRPr="00EA5E1E">
        <w:rPr>
          <w:b/>
        </w:rPr>
        <w:t>228,8 руб</w:t>
      </w:r>
      <w:r>
        <w:t>.</w:t>
      </w:r>
    </w:p>
    <w:p w:rsidR="00AF079A" w:rsidRDefault="00AF079A" w:rsidP="00351AE2">
      <w:pPr>
        <w:spacing w:after="0"/>
        <w:ind w:left="57" w:firstLine="709"/>
        <w:jc w:val="both"/>
      </w:pPr>
      <w:r>
        <w:t>Дополнительная к</w:t>
      </w:r>
      <w:r w:rsidRPr="00F57705">
        <w:t xml:space="preserve">омпенсация части родительской платы </w:t>
      </w:r>
      <w:r>
        <w:t xml:space="preserve">с учетом доходов на одного члена семьи </w:t>
      </w:r>
      <w:r w:rsidRPr="00F57705">
        <w:t>составит</w:t>
      </w:r>
      <w:r w:rsidRPr="00EA5E1E">
        <w:rPr>
          <w:b/>
        </w:rPr>
        <w:t>574,8</w:t>
      </w:r>
      <w:r>
        <w:t xml:space="preserve"> руб.(</w:t>
      </w:r>
      <w:r w:rsidRPr="00F57705">
        <w:t>2009 рублей</w:t>
      </w:r>
      <w:r>
        <w:t xml:space="preserve"> х</w:t>
      </w:r>
      <w:r w:rsidRPr="00F57705">
        <w:t>40% (100-60) - 228,8 рублей = 574,8 рублей</w:t>
      </w:r>
      <w:r>
        <w:t>)</w:t>
      </w:r>
      <w:r w:rsidRPr="00F57705">
        <w:t xml:space="preserve">. </w:t>
      </w:r>
    </w:p>
    <w:p w:rsidR="00AF079A" w:rsidRDefault="00AF079A" w:rsidP="00351AE2">
      <w:pPr>
        <w:spacing w:after="0"/>
        <w:ind w:left="57" w:firstLine="709"/>
        <w:jc w:val="both"/>
      </w:pPr>
      <w:r w:rsidRPr="00F57705">
        <w:rPr>
          <w:b/>
        </w:rPr>
        <w:t xml:space="preserve">Таким образом, размер родительской платы </w:t>
      </w:r>
      <w:r>
        <w:rPr>
          <w:b/>
        </w:rPr>
        <w:t xml:space="preserve">с учетом компенсационных выплат </w:t>
      </w:r>
      <w:r w:rsidRPr="00F57705">
        <w:rPr>
          <w:b/>
        </w:rPr>
        <w:t>составит</w:t>
      </w:r>
      <w:r>
        <w:rPr>
          <w:b/>
        </w:rPr>
        <w:t xml:space="preserve">  </w:t>
      </w:r>
      <w:r w:rsidRPr="00EA5E1E">
        <w:rPr>
          <w:b/>
        </w:rPr>
        <w:t>1205,4 рублей</w:t>
      </w:r>
      <w:r>
        <w:t>(</w:t>
      </w:r>
      <w:r w:rsidRPr="00F57705">
        <w:t>2009 рублей - 228,8 рублей  - 574,8 рублей = 1205,4 руб</w:t>
      </w:r>
      <w:r>
        <w:t>.)</w:t>
      </w:r>
    </w:p>
    <w:p w:rsidR="00AF079A" w:rsidRDefault="00AF079A" w:rsidP="00351AE2">
      <w:pPr>
        <w:spacing w:after="0"/>
        <w:ind w:left="57" w:firstLine="709"/>
        <w:jc w:val="both"/>
      </w:pPr>
    </w:p>
    <w:p w:rsidR="00AF079A" w:rsidRDefault="00AF079A" w:rsidP="00192C1B">
      <w:pPr>
        <w:spacing w:after="0"/>
        <w:ind w:left="57" w:firstLine="709"/>
        <w:jc w:val="both"/>
        <w:rPr>
          <w:b/>
          <w:szCs w:val="28"/>
        </w:rPr>
      </w:pPr>
      <w:r>
        <w:rPr>
          <w:b/>
          <w:lang w:val="en-US"/>
        </w:rPr>
        <w:t>V</w:t>
      </w:r>
      <w:r w:rsidRPr="00E925FA">
        <w:rPr>
          <w:b/>
        </w:rPr>
        <w:t>.</w:t>
      </w:r>
      <w:r w:rsidRPr="00612566">
        <w:rPr>
          <w:b/>
          <w:szCs w:val="28"/>
        </w:rPr>
        <w:t xml:space="preserve">Как рассчитать </w:t>
      </w:r>
      <w:r>
        <w:rPr>
          <w:b/>
          <w:szCs w:val="28"/>
        </w:rPr>
        <w:t xml:space="preserve">родительскую </w:t>
      </w:r>
      <w:r w:rsidRPr="00612566">
        <w:rPr>
          <w:b/>
          <w:szCs w:val="28"/>
        </w:rPr>
        <w:t xml:space="preserve">плату </w:t>
      </w:r>
      <w:r>
        <w:rPr>
          <w:b/>
          <w:szCs w:val="28"/>
        </w:rPr>
        <w:t>за второго</w:t>
      </w:r>
      <w:r w:rsidRPr="00F57705">
        <w:rPr>
          <w:b/>
          <w:szCs w:val="28"/>
        </w:rPr>
        <w:t xml:space="preserve"> ребенк</w:t>
      </w:r>
      <w:r>
        <w:rPr>
          <w:b/>
          <w:szCs w:val="28"/>
        </w:rPr>
        <w:t>а</w:t>
      </w:r>
      <w:r w:rsidRPr="00F57705">
        <w:rPr>
          <w:b/>
          <w:szCs w:val="28"/>
        </w:rPr>
        <w:t xml:space="preserve"> в возрасте от 3 до 7 лет</w:t>
      </w:r>
      <w:r>
        <w:rPr>
          <w:b/>
          <w:szCs w:val="28"/>
        </w:rPr>
        <w:t>, если д</w:t>
      </w:r>
      <w:r w:rsidRPr="00EA5E1E">
        <w:rPr>
          <w:b/>
          <w:szCs w:val="28"/>
        </w:rPr>
        <w:t xml:space="preserve">оход семьи на одного ее члена </w:t>
      </w:r>
      <w:r>
        <w:rPr>
          <w:b/>
          <w:szCs w:val="28"/>
        </w:rPr>
        <w:t>до 10</w:t>
      </w:r>
      <w:r w:rsidRPr="00EA5E1E">
        <w:rPr>
          <w:b/>
          <w:szCs w:val="28"/>
        </w:rPr>
        <w:t> 000 рублей</w:t>
      </w:r>
      <w:r>
        <w:rPr>
          <w:b/>
          <w:szCs w:val="28"/>
        </w:rPr>
        <w:t>?</w:t>
      </w:r>
    </w:p>
    <w:p w:rsidR="00AF079A" w:rsidRDefault="00AF079A" w:rsidP="000D1628">
      <w:pPr>
        <w:spacing w:after="0"/>
        <w:jc w:val="both"/>
      </w:pPr>
    </w:p>
    <w:p w:rsidR="00AF079A" w:rsidRDefault="00AF079A" w:rsidP="000D1628">
      <w:pPr>
        <w:spacing w:after="0"/>
        <w:ind w:firstLine="709"/>
        <w:jc w:val="both"/>
      </w:pPr>
      <w:r>
        <w:t xml:space="preserve">С 1 января 2014 года размер Вашей родительской платы за присмотр и уход за Вашим ребенком составит </w:t>
      </w:r>
      <w:r>
        <w:rPr>
          <w:color w:val="000000"/>
          <w:lang w:eastAsia="ru-RU"/>
        </w:rPr>
        <w:t>2009 рублей.</w:t>
      </w:r>
    </w:p>
    <w:p w:rsidR="00AF079A" w:rsidRDefault="00AF079A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lang w:eastAsia="ru-RU"/>
        </w:rPr>
        <w:t>в возрасте от 3 до 7 лет с режимом работы 10,5 часов составляет 1144 рублей.</w:t>
      </w:r>
    </w:p>
    <w:p w:rsidR="00AF079A" w:rsidRDefault="00AF079A" w:rsidP="00351AE2">
      <w:pPr>
        <w:spacing w:after="0"/>
        <w:ind w:firstLine="709"/>
        <w:jc w:val="both"/>
      </w:pPr>
      <w: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AF079A" w:rsidRDefault="00AF079A" w:rsidP="00351AE2">
      <w:pPr>
        <w:spacing w:after="0"/>
        <w:ind w:firstLine="709"/>
        <w:jc w:val="both"/>
      </w:pPr>
      <w:r>
        <w:t>А дополнительная компенсация части родительской платы рассчитывается в  зависимости от дохода на одного члена  семьи. Так, при величине дохода на 1-го члена семьи до 10 000 рублей дополнительная компенсация части родительской платы на второго ребенка составит 673,58 руб. (2009 рублей х 62% (100-38) - 572 рублей = 673,58 рублей).</w:t>
      </w:r>
    </w:p>
    <w:p w:rsidR="00AF079A" w:rsidRDefault="00AF079A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Pr="00693616">
        <w:rPr>
          <w:b/>
        </w:rPr>
        <w:t>1103,82 рубля</w:t>
      </w:r>
      <w:r>
        <w:t>. (2009 рублей – 673,58 рубля  - 231,6 рублей = 1103,82 рубля).</w:t>
      </w:r>
    </w:p>
    <w:p w:rsidR="00AF079A" w:rsidRDefault="00AF079A" w:rsidP="00351AE2">
      <w:pPr>
        <w:spacing w:after="0"/>
        <w:ind w:firstLine="709"/>
        <w:jc w:val="both"/>
        <w:rPr>
          <w:b/>
          <w:szCs w:val="28"/>
        </w:rPr>
      </w:pPr>
    </w:p>
    <w:p w:rsidR="00AF079A" w:rsidRDefault="00AF079A" w:rsidP="00351AE2">
      <w:pPr>
        <w:spacing w:after="0"/>
        <w:ind w:firstLine="709"/>
        <w:jc w:val="both"/>
        <w:rPr>
          <w:b/>
          <w:szCs w:val="28"/>
        </w:rPr>
      </w:pPr>
      <w:r>
        <w:rPr>
          <w:b/>
          <w:szCs w:val="28"/>
          <w:lang w:val="en-US"/>
        </w:rPr>
        <w:t>VI</w:t>
      </w:r>
      <w:r w:rsidRPr="00E925FA">
        <w:rPr>
          <w:b/>
          <w:szCs w:val="28"/>
        </w:rPr>
        <w:t xml:space="preserve">. </w:t>
      </w:r>
      <w:r>
        <w:rPr>
          <w:b/>
          <w:szCs w:val="28"/>
        </w:rPr>
        <w:t>У меня трое детей в возрасте от 3 до 7 лет.  Наш доход на одного члена семьи до 10 000 рублей. На какую компенсацию я могу рассчитывать?</w:t>
      </w:r>
    </w:p>
    <w:p w:rsidR="00AF079A" w:rsidRPr="001C7F91" w:rsidRDefault="00AF079A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AF079A" w:rsidRPr="001C7F91" w:rsidRDefault="00AF079A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>
        <w:t>установлен в размере</w:t>
      </w:r>
      <w:r w:rsidRPr="003C1767">
        <w:rPr>
          <w:lang w:eastAsia="ru-RU"/>
        </w:rPr>
        <w:t>1144</w:t>
      </w:r>
      <w:r>
        <w:rPr>
          <w:lang w:eastAsia="ru-RU"/>
        </w:rPr>
        <w:t xml:space="preserve"> рубля.</w:t>
      </w:r>
    </w:p>
    <w:p w:rsidR="00AF079A" w:rsidRPr="00533257" w:rsidRDefault="00AF079A" w:rsidP="00351AE2">
      <w:pPr>
        <w:spacing w:after="0"/>
        <w:ind w:firstLine="709"/>
        <w:jc w:val="both"/>
      </w:pPr>
      <w:r>
        <w:t xml:space="preserve">Компенсация части родительской платы на третьего ребенка составляет 70% или 800,8 </w:t>
      </w:r>
      <w:r w:rsidRPr="00533257">
        <w:t>рублей (1144/2х70% = 400,4 рублей).</w:t>
      </w:r>
    </w:p>
    <w:p w:rsidR="00AF079A" w:rsidRPr="00533257" w:rsidRDefault="00AF079A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составит–373,45 рубля (1005 рублей * 77% (100-23) – 400,4 рублей = 373,45рубля).</w:t>
      </w:r>
    </w:p>
    <w:p w:rsidR="00AF079A" w:rsidRDefault="00AF079A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 детейс учетом компенсационных выплат составит 204,1 руб. (</w:t>
      </w:r>
      <w:r w:rsidRPr="00533257">
        <w:t>1005 рублей – 400,4 рублей  - 373,45 рублей = 231,15 рубль</w:t>
      </w:r>
      <w:r>
        <w:t>).</w:t>
      </w:r>
    </w:p>
    <w:p w:rsidR="00AF079A" w:rsidRDefault="00AF079A" w:rsidP="00BC6C84">
      <w:pPr>
        <w:spacing w:after="0"/>
        <w:ind w:left="57" w:firstLine="709"/>
        <w:jc w:val="both"/>
        <w:rPr>
          <w:b/>
        </w:rPr>
      </w:pPr>
    </w:p>
    <w:p w:rsidR="00AF079A" w:rsidRDefault="00AF079A" w:rsidP="00BC6C84">
      <w:pPr>
        <w:spacing w:after="0"/>
        <w:ind w:left="57" w:firstLine="709"/>
        <w:jc w:val="both"/>
        <w:rPr>
          <w:b/>
        </w:rPr>
      </w:pPr>
      <w:r>
        <w:rPr>
          <w:b/>
          <w:lang w:val="en-US"/>
        </w:rPr>
        <w:t>VII</w:t>
      </w:r>
      <w:r w:rsidRPr="00BC6C84">
        <w:rPr>
          <w:b/>
        </w:rPr>
        <w:t xml:space="preserve">. </w:t>
      </w:r>
      <w:r w:rsidRPr="00F57705">
        <w:rPr>
          <w:b/>
        </w:rPr>
        <w:t>С</w:t>
      </w:r>
      <w:r>
        <w:rPr>
          <w:b/>
        </w:rPr>
        <w:t xml:space="preserve">охраняются ли при повышении родительской платы существующие </w:t>
      </w:r>
      <w:r w:rsidRPr="00F57705">
        <w:rPr>
          <w:b/>
        </w:rPr>
        <w:t>льготы п</w:t>
      </w:r>
      <w:r>
        <w:rPr>
          <w:b/>
        </w:rPr>
        <w:t>о</w:t>
      </w:r>
      <w:r w:rsidRPr="00F57705">
        <w:rPr>
          <w:b/>
        </w:rPr>
        <w:t xml:space="preserve"> оплате за детский сад?</w:t>
      </w:r>
    </w:p>
    <w:p w:rsidR="00AF079A" w:rsidRPr="00F57705" w:rsidRDefault="00AF079A" w:rsidP="00BC6C84">
      <w:pPr>
        <w:spacing w:after="0"/>
        <w:ind w:left="57" w:firstLine="709"/>
        <w:jc w:val="both"/>
      </w:pPr>
    </w:p>
    <w:p w:rsidR="00AF079A" w:rsidRDefault="00AF079A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szCs w:val="28"/>
        </w:rPr>
      </w:pPr>
      <w:r>
        <w:rPr>
          <w:szCs w:val="28"/>
        </w:rPr>
        <w:t>В соответствии с действующим законодательством за</w:t>
      </w:r>
      <w:r w:rsidRPr="00F57705">
        <w:rPr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Pr="00F57705">
        <w:rPr>
          <w:szCs w:val="28"/>
        </w:rPr>
        <w:t>а не взимается.</w:t>
      </w:r>
    </w:p>
    <w:p w:rsidR="00AF079A" w:rsidRPr="00B45B29" w:rsidRDefault="00AF079A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третьего и последующих детей.</w:t>
      </w:r>
    </w:p>
    <w:p w:rsidR="00AF079A" w:rsidRDefault="00AF079A" w:rsidP="00FC4C1B">
      <w:pPr>
        <w:ind w:firstLine="720"/>
        <w:jc w:val="both"/>
        <w:rPr>
          <w:b/>
          <w:szCs w:val="28"/>
        </w:rPr>
      </w:pPr>
    </w:p>
    <w:p w:rsidR="00AF079A" w:rsidRDefault="00AF079A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>
        <w:rPr>
          <w:b/>
          <w:szCs w:val="28"/>
        </w:rPr>
        <w:t>Как можно получить дополнительную компенсацию? Какие документы надо сдавать?</w:t>
      </w:r>
    </w:p>
    <w:p w:rsidR="00AF079A" w:rsidRPr="00B7262A" w:rsidRDefault="00AF079A" w:rsidP="00886363">
      <w:pPr>
        <w:spacing w:line="240" w:lineRule="auto"/>
        <w:ind w:right="-1" w:firstLine="709"/>
        <w:jc w:val="both"/>
        <w:rPr>
          <w:szCs w:val="28"/>
        </w:rPr>
      </w:pPr>
      <w:r>
        <w:rPr>
          <w:b/>
          <w:szCs w:val="28"/>
        </w:rPr>
        <w:t>Д</w:t>
      </w:r>
      <w:r w:rsidRPr="00B7262A">
        <w:rPr>
          <w:b/>
          <w:szCs w:val="28"/>
        </w:rPr>
        <w:t>ля оформления компенсации необходимо предоставить следующие документы</w:t>
      </w:r>
      <w:r w:rsidRPr="00B7262A">
        <w:rPr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7"/>
        <w:gridCol w:w="2347"/>
        <w:gridCol w:w="2345"/>
        <w:gridCol w:w="2512"/>
      </w:tblGrid>
      <w:tr w:rsidR="00AF079A" w:rsidRPr="00151086" w:rsidTr="00151086">
        <w:tc>
          <w:tcPr>
            <w:tcW w:w="2518" w:type="dxa"/>
          </w:tcPr>
          <w:p w:rsidR="00AF079A" w:rsidRPr="00151086" w:rsidRDefault="00AF079A" w:rsidP="00151086">
            <w:pPr>
              <w:spacing w:after="0" w:line="240" w:lineRule="auto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552" w:type="dxa"/>
          </w:tcPr>
          <w:p w:rsidR="00AF079A" w:rsidRPr="00151086" w:rsidRDefault="00AF079A" w:rsidP="00151086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151086">
              <w:rPr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AF079A" w:rsidRPr="00151086" w:rsidRDefault="00AF079A" w:rsidP="00151086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151086">
              <w:rPr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</w:tcPr>
          <w:p w:rsidR="00AF079A" w:rsidRPr="00151086" w:rsidRDefault="00AF079A" w:rsidP="00151086">
            <w:pPr>
              <w:spacing w:after="0" w:line="240" w:lineRule="auto"/>
              <w:jc w:val="both"/>
              <w:rPr>
                <w:u w:val="single"/>
                <w:lang w:eastAsia="ru-RU"/>
              </w:rPr>
            </w:pPr>
            <w:r w:rsidRPr="00151086">
              <w:rPr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AF079A" w:rsidRPr="00151086" w:rsidTr="00151086">
        <w:trPr>
          <w:trHeight w:val="3557"/>
        </w:trPr>
        <w:tc>
          <w:tcPr>
            <w:tcW w:w="2518" w:type="dxa"/>
          </w:tcPr>
          <w:p w:rsidR="00AF079A" w:rsidRPr="00151086" w:rsidRDefault="00AF079A" w:rsidP="00151086">
            <w:pPr>
              <w:spacing w:after="0" w:line="240" w:lineRule="auto"/>
              <w:ind w:firstLine="284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>Заявление.</w:t>
            </w:r>
          </w:p>
          <w:p w:rsidR="00AF079A" w:rsidRPr="00151086" w:rsidRDefault="00AF079A" w:rsidP="00151086">
            <w:pPr>
              <w:spacing w:after="0" w:line="240" w:lineRule="auto"/>
              <w:jc w:val="both"/>
              <w:rPr>
                <w:lang w:eastAsia="ru-RU"/>
              </w:rPr>
            </w:pPr>
            <w:r w:rsidRPr="00151086">
              <w:rPr>
                <w:i/>
                <w:lang w:eastAsia="ru-RU"/>
              </w:rPr>
              <w:t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552" w:type="dxa"/>
          </w:tcPr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>решение суда в случае лишения родителей родительских прав;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>копию договора с ДДУ;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 xml:space="preserve">копию квитанции на оплату за ДДУ. </w:t>
            </w:r>
          </w:p>
          <w:p w:rsidR="00AF079A" w:rsidRPr="00151086" w:rsidRDefault="00AF079A" w:rsidP="00151086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2268" w:type="dxa"/>
          </w:tcPr>
          <w:p w:rsidR="00AF079A" w:rsidRPr="001632D8" w:rsidRDefault="00AF079A" w:rsidP="00151086">
            <w:pPr>
              <w:spacing w:after="0" w:line="240" w:lineRule="auto"/>
              <w:ind w:right="-1"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lang w:eastAsia="ru-RU"/>
              </w:rPr>
              <w:t>дополнительной компенсации.</w:t>
            </w:r>
          </w:p>
          <w:p w:rsidR="00AF079A" w:rsidRPr="00151086" w:rsidRDefault="00AF079A" w:rsidP="00151086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3543" w:type="dxa"/>
          </w:tcPr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firstLine="367"/>
              <w:jc w:val="both"/>
              <w:rPr>
                <w:lang w:eastAsia="ru-RU"/>
              </w:rPr>
            </w:pPr>
            <w:r w:rsidRPr="00151086">
              <w:t>решение суда в случае лишения родителей  родительских прав;</w:t>
            </w:r>
          </w:p>
          <w:p w:rsidR="00AF079A" w:rsidRPr="00151086" w:rsidRDefault="00AF079A" w:rsidP="0015108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151086">
              <w:rPr>
                <w:rFonts w:ascii="Times New Roman" w:hAnsi="Times New Roman"/>
                <w:lang w:eastAsia="en-US"/>
              </w:rPr>
              <w:t>копию договора с ДДУ;</w:t>
            </w:r>
          </w:p>
          <w:p w:rsidR="00AF079A" w:rsidRPr="00151086" w:rsidRDefault="00AF079A" w:rsidP="0015108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151086">
              <w:rPr>
                <w:rFonts w:ascii="Times New Roman" w:hAnsi="Times New Roman"/>
                <w:lang w:eastAsia="en-US"/>
              </w:rPr>
              <w:t>копию квитанции на оплату за ДДУ;</w:t>
            </w:r>
          </w:p>
          <w:p w:rsidR="00AF079A" w:rsidRPr="00151086" w:rsidRDefault="00AF079A" w:rsidP="0015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u-RU"/>
              </w:rPr>
            </w:pPr>
            <w:r w:rsidRPr="00151086">
              <w:rPr>
                <w:lang w:eastAsia="ru-RU"/>
              </w:rPr>
              <w:t>номер счета, открытого в банке.</w:t>
            </w:r>
          </w:p>
        </w:tc>
      </w:tr>
      <w:tr w:rsidR="00AF079A" w:rsidRPr="00151086" w:rsidTr="00151086">
        <w:tc>
          <w:tcPr>
            <w:tcW w:w="10881" w:type="dxa"/>
            <w:gridSpan w:val="4"/>
          </w:tcPr>
          <w:p w:rsidR="00AF079A" w:rsidRPr="00151086" w:rsidRDefault="00AF079A" w:rsidP="00151086">
            <w:pPr>
              <w:pStyle w:val="ListParagraph"/>
              <w:spacing w:after="0" w:line="240" w:lineRule="auto"/>
              <w:ind w:left="0" w:firstLine="284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51086">
              <w:rPr>
                <w:rFonts w:ascii="Times New Roman" w:hAnsi="Times New Roman"/>
                <w:sz w:val="28"/>
                <w:szCs w:val="28"/>
              </w:rPr>
              <w:t>Документ(ы) (в произвольной форме) от членов семьи заявителя, подтверждающий(е):</w:t>
            </w:r>
          </w:p>
          <w:p w:rsidR="00AF079A" w:rsidRPr="00151086" w:rsidRDefault="00AF079A" w:rsidP="00151086">
            <w:pPr>
              <w:pStyle w:val="ListParagraph"/>
              <w:spacing w:after="0" w:line="240" w:lineRule="auto"/>
              <w:ind w:left="-108"/>
              <w:jc w:val="both"/>
              <w:outlineLvl w:val="0"/>
              <w:rPr>
                <w:rFonts w:ascii="Times New Roman" w:hAnsi="Times New Roman"/>
              </w:rPr>
            </w:pPr>
            <w:r w:rsidRPr="00151086">
              <w:rPr>
                <w:rFonts w:ascii="Times New Roman" w:hAnsi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AF079A" w:rsidRPr="00886363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886363">
        <w:rPr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i/>
          <w:szCs w:val="28"/>
        </w:rPr>
        <w:t>В случае, если копии документов не заверены в установленном порядке</w:t>
      </w:r>
      <w:r>
        <w:rPr>
          <w:i/>
          <w:szCs w:val="28"/>
        </w:rPr>
        <w:t>,</w:t>
      </w:r>
      <w:r w:rsidRPr="00886363">
        <w:rPr>
          <w:i/>
          <w:szCs w:val="28"/>
        </w:rPr>
        <w:t xml:space="preserve"> необходимо представить их оригиналы</w:t>
      </w:r>
      <w:r w:rsidRPr="00886363">
        <w:rPr>
          <w:szCs w:val="28"/>
        </w:rPr>
        <w:t>.</w:t>
      </w:r>
    </w:p>
    <w:p w:rsidR="00AF079A" w:rsidRPr="00886363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28"/>
        </w:rPr>
      </w:pPr>
      <w:r w:rsidRPr="00886363">
        <w:rPr>
          <w:szCs w:val="28"/>
        </w:rPr>
        <w:t>*- ежемесячного пособия на ребенка, субсидий на оплату ЖКУ</w:t>
      </w:r>
    </w:p>
    <w:p w:rsidR="00AF079A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AF079A" w:rsidRPr="00B7262A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  <w:lang w:val="en-US"/>
        </w:rPr>
        <w:t>IX</w:t>
      </w:r>
      <w:r w:rsidRPr="00B7262A">
        <w:rPr>
          <w:b/>
        </w:rPr>
        <w:t xml:space="preserve">. </w:t>
      </w:r>
      <w:r>
        <w:rPr>
          <w:b/>
        </w:rPr>
        <w:t>Куда необходимо обратиться, чтобы получить дополнительную компенсацию?</w:t>
      </w:r>
    </w:p>
    <w:p w:rsidR="00AF079A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ab/>
      </w:r>
      <w:r w:rsidRPr="00B7262A">
        <w:t xml:space="preserve">Прием документов будет осуществляться </w:t>
      </w:r>
      <w:r>
        <w:t xml:space="preserve">специалистами отделения Республиканского центра материальной помощи </w:t>
      </w:r>
      <w:r w:rsidRPr="00B7262A">
        <w:t>в д</w:t>
      </w:r>
      <w:r>
        <w:t>етском саду</w:t>
      </w:r>
      <w:r w:rsidRPr="00B7262A">
        <w:t xml:space="preserve">, </w:t>
      </w:r>
      <w:r>
        <w:t xml:space="preserve">куда ходит Ваш </w:t>
      </w:r>
      <w:r w:rsidRPr="00B7262A">
        <w:t>ребен</w:t>
      </w:r>
      <w:r>
        <w:t>о</w:t>
      </w:r>
      <w:r w:rsidRPr="00B7262A">
        <w:t>к</w:t>
      </w:r>
      <w:r>
        <w:t>,</w:t>
      </w:r>
      <w:r w:rsidRPr="00B7262A">
        <w:t xml:space="preserve"> в соответствии с графиком.</w:t>
      </w:r>
    </w:p>
    <w:p w:rsidR="00AF079A" w:rsidRPr="0031148C" w:rsidRDefault="00AF079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AF079A" w:rsidRPr="00B7262A" w:rsidRDefault="00AF079A" w:rsidP="00FC4C1B">
      <w:pPr>
        <w:ind w:firstLine="720"/>
        <w:jc w:val="both"/>
        <w:rPr>
          <w:b/>
          <w:szCs w:val="28"/>
        </w:rPr>
      </w:pPr>
    </w:p>
    <w:p w:rsidR="00AF079A" w:rsidRDefault="00AF079A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szCs w:val="28"/>
        </w:rPr>
      </w:pPr>
    </w:p>
    <w:p w:rsidR="00AF079A" w:rsidRDefault="00AF079A" w:rsidP="00351AE2">
      <w:pPr>
        <w:spacing w:after="0"/>
        <w:ind w:firstLine="709"/>
        <w:jc w:val="both"/>
      </w:pPr>
    </w:p>
    <w:p w:rsidR="00AF079A" w:rsidRDefault="00AF079A" w:rsidP="00351AE2"/>
    <w:p w:rsidR="00AF079A" w:rsidRDefault="00AF079A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</w:p>
    <w:p w:rsidR="00AF079A" w:rsidRDefault="00AF079A" w:rsidP="009B3ED5">
      <w:pPr>
        <w:ind w:left="-426"/>
      </w:pPr>
    </w:p>
    <w:p w:rsidR="00AF079A" w:rsidRDefault="00AF079A" w:rsidP="00DB77E2">
      <w:pPr>
        <w:jc w:val="both"/>
      </w:pPr>
    </w:p>
    <w:p w:rsidR="00AF079A" w:rsidRDefault="00AF079A"/>
    <w:sectPr w:rsidR="00AF079A" w:rsidSect="0079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D5C"/>
    <w:rsid w:val="000D1628"/>
    <w:rsid w:val="00151086"/>
    <w:rsid w:val="001632D8"/>
    <w:rsid w:val="00192C1B"/>
    <w:rsid w:val="001C7F91"/>
    <w:rsid w:val="001D0736"/>
    <w:rsid w:val="00212214"/>
    <w:rsid w:val="00287346"/>
    <w:rsid w:val="002A783C"/>
    <w:rsid w:val="002E47AE"/>
    <w:rsid w:val="002F0430"/>
    <w:rsid w:val="002F5CF1"/>
    <w:rsid w:val="00302CF1"/>
    <w:rsid w:val="0031148C"/>
    <w:rsid w:val="00351AE2"/>
    <w:rsid w:val="00367626"/>
    <w:rsid w:val="003C1767"/>
    <w:rsid w:val="003C792A"/>
    <w:rsid w:val="00473433"/>
    <w:rsid w:val="004A04EB"/>
    <w:rsid w:val="004B2D5C"/>
    <w:rsid w:val="00533257"/>
    <w:rsid w:val="0054198E"/>
    <w:rsid w:val="00566AA0"/>
    <w:rsid w:val="005B3341"/>
    <w:rsid w:val="0060079E"/>
    <w:rsid w:val="00606BBD"/>
    <w:rsid w:val="00612566"/>
    <w:rsid w:val="00642469"/>
    <w:rsid w:val="00666694"/>
    <w:rsid w:val="00693616"/>
    <w:rsid w:val="0069785B"/>
    <w:rsid w:val="0070177A"/>
    <w:rsid w:val="00704736"/>
    <w:rsid w:val="00791C87"/>
    <w:rsid w:val="007940A5"/>
    <w:rsid w:val="008369D0"/>
    <w:rsid w:val="00886363"/>
    <w:rsid w:val="00900F97"/>
    <w:rsid w:val="009B3ED5"/>
    <w:rsid w:val="00AF079A"/>
    <w:rsid w:val="00AF6ABF"/>
    <w:rsid w:val="00B45B29"/>
    <w:rsid w:val="00B52C09"/>
    <w:rsid w:val="00B7262A"/>
    <w:rsid w:val="00BC6C84"/>
    <w:rsid w:val="00D6007D"/>
    <w:rsid w:val="00D744C9"/>
    <w:rsid w:val="00D94866"/>
    <w:rsid w:val="00DB77E2"/>
    <w:rsid w:val="00DE7BB3"/>
    <w:rsid w:val="00E256B6"/>
    <w:rsid w:val="00E85A9D"/>
    <w:rsid w:val="00E925FA"/>
    <w:rsid w:val="00EA5E1E"/>
    <w:rsid w:val="00EF6AD0"/>
    <w:rsid w:val="00F57705"/>
    <w:rsid w:val="00F618A2"/>
    <w:rsid w:val="00FC4C1B"/>
    <w:rsid w:val="00FD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E2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1A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2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7262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7262A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192C1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2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2C1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2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2C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1220</Words>
  <Characters>6954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Энже</cp:lastModifiedBy>
  <cp:revision>3</cp:revision>
  <cp:lastPrinted>2013-10-10T15:34:00Z</cp:lastPrinted>
  <dcterms:created xsi:type="dcterms:W3CDTF">2013-10-12T04:08:00Z</dcterms:created>
  <dcterms:modified xsi:type="dcterms:W3CDTF">2013-10-16T04:42:00Z</dcterms:modified>
</cp:coreProperties>
</file>